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0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"/>
        <w:gridCol w:w="1971"/>
        <w:gridCol w:w="1114"/>
        <w:gridCol w:w="2833"/>
        <w:gridCol w:w="2063"/>
        <w:gridCol w:w="1120"/>
      </w:tblGrid>
      <w:tr w:rsidR="005559D1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9500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  <w:bookmarkStart w:id="0" w:name="_GoBack"/>
            <w:bookmarkEnd w:id="0"/>
            <w:r>
              <w:rPr>
                <w:rFonts w:cs="Calibri"/>
                <w:b/>
                <w:bCs/>
                <w:color w:val="000000"/>
                <w:sz w:val="20"/>
                <w:lang w:eastAsia="pl-PL"/>
              </w:rPr>
              <w:t>Wykaz nieruchomości przeznaczonych do zbycia w trybie art. 198g ustawy z dnia 21 sierpnia 1997 roku o  gospodarce nieruchomościami</w:t>
            </w:r>
          </w:p>
        </w:tc>
      </w:tr>
      <w:tr w:rsidR="005559D1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Oznaczenie nieruchomości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Powierzchnia nieruchomości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Opis nieruchomości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Przeznaczenie nieruchomości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Wartość nieruchomości</w:t>
            </w:r>
          </w:p>
        </w:tc>
      </w:tr>
      <w:tr w:rsidR="005559D1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Default="008F33CF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Pr="004D4CC6" w:rsidRDefault="004D4CC6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>KW: RA1G/00061052/8 Dz. Nr 530/5, obręb 0001, Tarczyn - miasto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Pr="004D4CC6" w:rsidRDefault="004D4CC6" w:rsidP="004D4CC6">
            <w:pPr>
              <w:spacing w:before="0"/>
              <w:jc w:val="center"/>
              <w:rPr>
                <w:rFonts w:ascii="Times New Roman" w:hAnsi="Times New Roman"/>
              </w:rPr>
            </w:pPr>
            <w:r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6070</w:t>
            </w:r>
            <w:r w:rsidR="008F33CF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m</w:t>
            </w:r>
            <w:r w:rsidR="008F33CF" w:rsidRPr="004D4CC6"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Pr="004D4CC6" w:rsidRDefault="004D4CC6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>Nieruchomość gruntowa, położona w miejscowości Tarczyn przy ulicy 1 Maja 46. Dojazd do nieruchomości drogą o nawierzchni asfaltowej. W zasięgu nieruchomości jest wodociąg, kanalizacja, energia elektryczna i telefon.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Pr="004D4CC6" w:rsidRDefault="004D4CC6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sz w:val="16"/>
                <w:szCs w:val="16"/>
              </w:rPr>
              <w:t>1PU – tereny zabudowy produkcyjnousługowej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59D1" w:rsidRPr="004D4CC6" w:rsidRDefault="004D4CC6">
            <w:pPr>
              <w:spacing w:before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>1 314 944</w:t>
            </w:r>
            <w:r w:rsidR="008F33CF" w:rsidRPr="004D4CC6">
              <w:rPr>
                <w:rFonts w:ascii="Times New Roman" w:hAnsi="Times New Roman"/>
                <w:color w:val="000000"/>
                <w:sz w:val="16"/>
                <w:szCs w:val="16"/>
                <w:lang w:eastAsia="pl-PL"/>
              </w:rPr>
              <w:t xml:space="preserve"> zł</w:t>
            </w:r>
          </w:p>
        </w:tc>
      </w:tr>
    </w:tbl>
    <w:p w:rsidR="005559D1" w:rsidRDefault="005559D1"/>
    <w:p w:rsidR="005559D1" w:rsidRDefault="005559D1"/>
    <w:sectPr w:rsidR="005559D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DB2" w:rsidRDefault="009F7DB2">
      <w:pPr>
        <w:spacing w:before="0"/>
      </w:pPr>
      <w:r>
        <w:separator/>
      </w:r>
    </w:p>
  </w:endnote>
  <w:endnote w:type="continuationSeparator" w:id="0">
    <w:p w:rsidR="009F7DB2" w:rsidRDefault="009F7DB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DB2" w:rsidRDefault="009F7DB2">
      <w:pPr>
        <w:spacing w:before="0"/>
      </w:pPr>
      <w:r>
        <w:rPr>
          <w:color w:val="000000"/>
        </w:rPr>
        <w:separator/>
      </w:r>
    </w:p>
  </w:footnote>
  <w:footnote w:type="continuationSeparator" w:id="0">
    <w:p w:rsidR="009F7DB2" w:rsidRDefault="009F7DB2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1A"/>
    <w:rsid w:val="001B61BF"/>
    <w:rsid w:val="00310E1A"/>
    <w:rsid w:val="0032687B"/>
    <w:rsid w:val="004D4CC6"/>
    <w:rsid w:val="005559D1"/>
    <w:rsid w:val="005B144B"/>
    <w:rsid w:val="008F33CF"/>
    <w:rsid w:val="009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autoSpaceDN w:val="0"/>
      <w:spacing w:before="120"/>
      <w:jc w:val="both"/>
      <w:textAlignment w:val="baseline"/>
    </w:pPr>
    <w:rPr>
      <w:sz w:val="24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textAlignment w:val="auto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textAlignment w:val="auto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textAlignment w:val="auto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  <w:pPr>
      <w:textAlignment w:val="auto"/>
    </w:pPr>
  </w:style>
  <w:style w:type="character" w:customStyle="1" w:styleId="TekstpodstawowyZnak">
    <w:name w:val="Tekst podstawowy Znak"/>
    <w:rPr>
      <w:sz w:val="24"/>
    </w:rPr>
  </w:style>
  <w:style w:type="character" w:customStyle="1" w:styleId="Nagwek1Znak">
    <w:name w:val="Nagłówek 1 Znak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  <w:textAlignment w:val="auto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  <w:textAlignment w:val="auto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rPr>
      <w:rFonts w:ascii="Calibri" w:hAnsi="Calibri" w:cs="Arial"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autoSpaceDN w:val="0"/>
      <w:spacing w:before="120"/>
      <w:jc w:val="both"/>
      <w:textAlignment w:val="baseline"/>
    </w:pPr>
    <w:rPr>
      <w:sz w:val="24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textAlignment w:val="auto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textAlignment w:val="auto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textAlignment w:val="auto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  <w:pPr>
      <w:textAlignment w:val="auto"/>
    </w:pPr>
  </w:style>
  <w:style w:type="character" w:customStyle="1" w:styleId="TekstpodstawowyZnak">
    <w:name w:val="Tekst podstawowy Znak"/>
    <w:rPr>
      <w:sz w:val="24"/>
    </w:rPr>
  </w:style>
  <w:style w:type="character" w:customStyle="1" w:styleId="Nagwek1Znak">
    <w:name w:val="Nagłówek 1 Znak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  <w:textAlignment w:val="auto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  <w:textAlignment w:val="auto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rPr>
      <w:rFonts w:ascii="Calibri" w:hAnsi="Calibri" w:cs="Arial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ciechomski\Downloads\Wykaz%20nr%204%20nieruchomo&#347;ci%20przeznaczonych%20do%20zbycia%20w%20trybie%20art%20198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Wykaz nr 4 nieruchomości przeznaczonych do zbycia w trybie art 198g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1</cp:revision>
  <dcterms:created xsi:type="dcterms:W3CDTF">2024-12-30T12:18:00Z</dcterms:created>
  <dcterms:modified xsi:type="dcterms:W3CDTF">2024-12-30T12:18:00Z</dcterms:modified>
</cp:coreProperties>
</file>