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E6E" w:rsidRPr="009E7E6E" w:rsidRDefault="009E7E6E" w:rsidP="009E7E6E">
      <w:pPr>
        <w:rPr>
          <w:b/>
        </w:rPr>
      </w:pPr>
      <w:r w:rsidRPr="009E7E6E">
        <w:rPr>
          <w:b/>
        </w:rPr>
        <w:t>Obowiązek informacyjny w sytuacji pozyskania danych nie od osoby, której dane dotyczą</w:t>
      </w:r>
    </w:p>
    <w:p w:rsidR="009E7E6E" w:rsidRDefault="009E7E6E" w:rsidP="009E7E6E">
      <w:r>
        <w:t>Od 25 maja 2018 r. ma zastosowanie ROZPORZADZENIE PARLAMENTU EUROPEJSKIEGO I RADY (UE) 2016/679 z dnia 27 kwietnia 2016 r. w sprawie ochrony osób fizycznych w związku z przetwarzaniem danych osobowych i w sprawie swobodnego przepływu takich danych oraz uchylenia dyrektywy  95/46/WE (ogólne rozporządzenie o ochronie  danych) w związku z czym Wydział Edukacji i Rynku Pracy informuje, że:</w:t>
      </w:r>
    </w:p>
    <w:p w:rsidR="009E7E6E" w:rsidRDefault="009E7E6E" w:rsidP="009E7E6E">
      <w:r>
        <w:t>1. Administratorem Pani/Pana danych osobowych jest Starosta</w:t>
      </w:r>
      <w:r w:rsidR="00997A52">
        <w:t xml:space="preserve"> Piaseczyński </w:t>
      </w:r>
      <w:bookmarkStart w:id="0" w:name="_GoBack"/>
      <w:bookmarkEnd w:id="0"/>
      <w:r>
        <w:t xml:space="preserve">, adres siedziby: Starostwo Powiatowe w Piasecznie, ul. </w:t>
      </w:r>
      <w:proofErr w:type="spellStart"/>
      <w:r>
        <w:t>Chyliczkowska</w:t>
      </w:r>
      <w:proofErr w:type="spellEnd"/>
      <w:r>
        <w:t xml:space="preserve"> 14, 05-500 Piaseczno.</w:t>
      </w:r>
    </w:p>
    <w:p w:rsidR="009E7E6E" w:rsidRDefault="009E7E6E" w:rsidP="009E7E6E">
      <w:r>
        <w:t xml:space="preserve">2. Inspektorem ochrony danych osobowych jest Pan </w:t>
      </w:r>
      <w:r w:rsidR="006E64D7">
        <w:t>Damian Proksza</w:t>
      </w:r>
      <w:r>
        <w:t xml:space="preserve">, adres siedziby:  Starostwo Powiatowe w Piasecznie,  ul. </w:t>
      </w:r>
      <w:proofErr w:type="spellStart"/>
      <w:r>
        <w:t>Chyliczkowska</w:t>
      </w:r>
      <w:proofErr w:type="spellEnd"/>
      <w:r>
        <w:t xml:space="preserve"> 14, 05-500 Piaseczno, tel. 22 756-61-64,  mail: ochronadanych@piaseczno.pl.</w:t>
      </w:r>
    </w:p>
    <w:p w:rsidR="009E7E6E" w:rsidRDefault="009E7E6E" w:rsidP="009E7E6E">
      <w:r>
        <w:t>3. Celem przetwarzania danych osobowych jest:</w:t>
      </w:r>
    </w:p>
    <w:p w:rsidR="009E7E6E" w:rsidRDefault="009E7E6E" w:rsidP="009E7E6E">
      <w:r>
        <w:t>-zatwierdzenie planu nauczania indywidualnego ucznia szkoły prowadzonej przez Powiat Piaseczyński.</w:t>
      </w:r>
    </w:p>
    <w:p w:rsidR="009E7E6E" w:rsidRDefault="009E7E6E" w:rsidP="009E7E6E">
      <w:r>
        <w:t>4. Podstawa prawna przetwarzania:</w:t>
      </w:r>
    </w:p>
    <w:p w:rsidR="009E7E6E" w:rsidRDefault="009E7E6E" w:rsidP="009E7E6E">
      <w:r>
        <w:t>a) ustawa z dnia 14 grudnia 2016 r. Prawo oświatowe (Dz.</w:t>
      </w:r>
      <w:r w:rsidR="000C5BE9">
        <w:t xml:space="preserve"> </w:t>
      </w:r>
      <w:r w:rsidR="005A0F1F">
        <w:t>U. z 2021 r. poz. 1082</w:t>
      </w:r>
      <w:r w:rsidR="000C24BF">
        <w:t xml:space="preserve"> z </w:t>
      </w:r>
      <w:proofErr w:type="spellStart"/>
      <w:r w:rsidR="000C24BF">
        <w:t>późn</w:t>
      </w:r>
      <w:proofErr w:type="spellEnd"/>
      <w:r w:rsidR="000C24BF">
        <w:t>. zm.</w:t>
      </w:r>
      <w:r w:rsidR="005A0F1F">
        <w:t>),</w:t>
      </w:r>
    </w:p>
    <w:p w:rsidR="009E7E6E" w:rsidRDefault="009E7E6E" w:rsidP="009E7E6E">
      <w:r>
        <w:t>b) Rozporządzenie Ministra Edukacji Narodowej z dnia 1 lutego 2013 r. w sprawie szczegółowych zasad  działania publicznych poradni psychologiczno-pedagogicznych, w tym publicznych poradni specjalistycznych (Dz. U. z 2013 r. poz. 199</w:t>
      </w:r>
      <w:r w:rsidR="000C24BF">
        <w:t xml:space="preserve"> z </w:t>
      </w:r>
      <w:proofErr w:type="spellStart"/>
      <w:r w:rsidR="000C24BF">
        <w:t>późn</w:t>
      </w:r>
      <w:proofErr w:type="spellEnd"/>
      <w:r w:rsidR="000C24BF">
        <w:t>. zm.</w:t>
      </w:r>
      <w:r>
        <w:t>).</w:t>
      </w:r>
    </w:p>
    <w:p w:rsidR="009E7E6E" w:rsidRDefault="009E7E6E" w:rsidP="009E7E6E">
      <w:r>
        <w:t>5. Kategoria danych osobowych;</w:t>
      </w:r>
    </w:p>
    <w:p w:rsidR="009E7E6E" w:rsidRDefault="009E7E6E" w:rsidP="009E7E6E">
      <w:r>
        <w:t>a) imię i nazwisko ucznia,</w:t>
      </w:r>
    </w:p>
    <w:p w:rsidR="009E7E6E" w:rsidRDefault="009E7E6E" w:rsidP="009E7E6E">
      <w:r>
        <w:t>b) adres zamieszkania,</w:t>
      </w:r>
    </w:p>
    <w:p w:rsidR="009E7E6E" w:rsidRDefault="009E7E6E" w:rsidP="009E7E6E">
      <w:r>
        <w:t>c) stan zdrowia ucznia.</w:t>
      </w:r>
    </w:p>
    <w:p w:rsidR="009E7E6E" w:rsidRDefault="009E7E6E" w:rsidP="009E7E6E">
      <w:r>
        <w:t>6. Powyższe dane pochodzą ze szkoły dla której Powiat Piaseczyński jest organem prowadzącym.</w:t>
      </w:r>
    </w:p>
    <w:p w:rsidR="009E7E6E" w:rsidRDefault="009E7E6E" w:rsidP="009E7E6E">
      <w:r>
        <w:t>7. Pani/Pana dane będą przechowywane jedynie w czasie niezbędnym do ich przetwarzania oraz zgodnie z Rozporządzeniem Prezesa Ra</w:t>
      </w:r>
      <w:r w:rsidR="000C24BF">
        <w:t>d</w:t>
      </w:r>
      <w:r>
        <w:t xml:space="preserve">y Ministrów z dnia 18 stycznia 2011 r. w sprawie instrukcji kancelaryjnej,  jednolitych rzeczowych wykazów akt oraz instrukcji w sprawie organizacji i zakresu działania archiwów zakładowych (Dz. U. z 2011 r. nr 14, poz. 67 z </w:t>
      </w:r>
      <w:proofErr w:type="spellStart"/>
      <w:r>
        <w:t>późn</w:t>
      </w:r>
      <w:proofErr w:type="spellEnd"/>
      <w:r>
        <w:t>. zm.).</w:t>
      </w:r>
    </w:p>
    <w:p w:rsidR="009E7E6E" w:rsidRDefault="009E7E6E" w:rsidP="009E7E6E">
      <w:r>
        <w:t xml:space="preserve">8. Informujemy, że przysługuje Pani/Panu prawo do żądania od administratora dostępu do danych, ich sprostowania, usunięcia lub ograniczenia przetwarzania oraz prawo do wniesienia sprzeciwu wobec przetwarzania. </w:t>
      </w:r>
    </w:p>
    <w:p w:rsidR="009E7E6E" w:rsidRDefault="009E7E6E" w:rsidP="009E7E6E">
      <w:r>
        <w:t>9. Informujemy, że przysługuje Pani/Panu prawo wniesienia skargi do organu nadzorczego, którym obecnie jest Prezes Urzędu Ochrony Danych Osobowych (PUODO).</w:t>
      </w:r>
    </w:p>
    <w:p w:rsidR="009E7E6E" w:rsidRDefault="009E7E6E" w:rsidP="009E7E6E">
      <w:r>
        <w:t>10. Podejmowane przez urząd decyzje nie powstają w procesie zautomatyzowanym.</w:t>
      </w:r>
    </w:p>
    <w:p w:rsidR="009E7E6E" w:rsidRDefault="009E7E6E" w:rsidP="009E7E6E">
      <w:r>
        <w:t>Niniejszym potwierdzam zapoznanie się z informacją o przetwarzaniu danych osobowych.</w:t>
      </w:r>
    </w:p>
    <w:p w:rsidR="009E7E6E" w:rsidRDefault="009E7E6E" w:rsidP="009E7E6E"/>
    <w:p w:rsidR="009E7E6E" w:rsidRDefault="009E7E6E" w:rsidP="009E7E6E">
      <w:pPr>
        <w:ind w:left="7080"/>
      </w:pPr>
      <w:r>
        <w:t>............................................................</w:t>
      </w:r>
    </w:p>
    <w:p w:rsidR="009011FF" w:rsidRDefault="009E7E6E" w:rsidP="009E7E6E">
      <w:pPr>
        <w:ind w:left="7080" w:firstLine="708"/>
      </w:pPr>
      <w:r>
        <w:t>(data i podpis)</w:t>
      </w:r>
    </w:p>
    <w:sectPr w:rsidR="009011FF" w:rsidSect="009E7E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74"/>
    <w:rsid w:val="000C24BF"/>
    <w:rsid w:val="000C5BE9"/>
    <w:rsid w:val="00345974"/>
    <w:rsid w:val="005A0F1F"/>
    <w:rsid w:val="006E64D7"/>
    <w:rsid w:val="009011FF"/>
    <w:rsid w:val="00997A52"/>
    <w:rsid w:val="009E7E6E"/>
    <w:rsid w:val="00B557D4"/>
    <w:rsid w:val="00C52FFF"/>
    <w:rsid w:val="00CE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ciechomski\Downloads\plan_naucz_indywidualnego_RODO_202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plan_naucz_indywidualnego_RODO_2021</Template>
  <TotalTime>2</TotalTime>
  <Pages>1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Marcin Ciechomski</cp:lastModifiedBy>
  <cp:revision>5</cp:revision>
  <dcterms:created xsi:type="dcterms:W3CDTF">2022-01-17T14:25:00Z</dcterms:created>
  <dcterms:modified xsi:type="dcterms:W3CDTF">2024-06-05T09:58:00Z</dcterms:modified>
</cp:coreProperties>
</file>