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563" w:rsidRDefault="00D22C84">
      <w:pPr>
        <w:pStyle w:val="Standard"/>
        <w:rPr>
          <w:rFonts w:hint="eastAsia"/>
        </w:rPr>
      </w:pP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Dane osoby upoważniającej: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Piaseczno, dnia ………………..r.</w:t>
      </w:r>
    </w:p>
    <w:p w:rsidR="00C91563" w:rsidRDefault="00C91563">
      <w:pPr>
        <w:pStyle w:val="Standard"/>
        <w:rPr>
          <w:rFonts w:ascii="Times New Roman" w:hAnsi="Times New Roman"/>
          <w:sz w:val="18"/>
          <w:szCs w:val="18"/>
        </w:rPr>
      </w:pPr>
    </w:p>
    <w:p w:rsidR="00C91563" w:rsidRDefault="00D22C84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.......………………………………..</w:t>
      </w:r>
    </w:p>
    <w:p w:rsidR="00C91563" w:rsidRDefault="00D22C84">
      <w:pPr>
        <w:pStyle w:val="Standard"/>
        <w:spacing w:line="600" w:lineRule="auto"/>
        <w:rPr>
          <w:rFonts w:hint="eastAsia"/>
        </w:rPr>
      </w:pP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6"/>
          <w:szCs w:val="16"/>
        </w:rPr>
        <w:t>(imię i nazwisko)</w:t>
      </w:r>
    </w:p>
    <w:p w:rsidR="00C91563" w:rsidRDefault="00D22C84">
      <w:pPr>
        <w:pStyle w:val="Standard"/>
        <w:spacing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……………………………….........</w:t>
      </w:r>
    </w:p>
    <w:p w:rsidR="00C91563" w:rsidRDefault="00C91563">
      <w:pPr>
        <w:pStyle w:val="Standard"/>
        <w:spacing w:line="360" w:lineRule="auto"/>
        <w:rPr>
          <w:rFonts w:ascii="Times New Roman" w:hAnsi="Times New Roman"/>
          <w:sz w:val="18"/>
          <w:szCs w:val="18"/>
        </w:rPr>
      </w:pPr>
    </w:p>
    <w:p w:rsidR="00C91563" w:rsidRDefault="00D22C84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……………………………….........</w:t>
      </w:r>
    </w:p>
    <w:p w:rsidR="00C91563" w:rsidRDefault="00D22C84">
      <w:pPr>
        <w:pStyle w:val="Standard"/>
        <w:spacing w:line="600" w:lineRule="auto"/>
        <w:rPr>
          <w:rFonts w:hint="eastAsia"/>
        </w:rPr>
      </w:pPr>
      <w:r>
        <w:rPr>
          <w:rFonts w:ascii="Times New Roman" w:hAnsi="Times New Roman"/>
          <w:sz w:val="18"/>
          <w:szCs w:val="18"/>
        </w:rPr>
        <w:tab/>
        <w:t xml:space="preserve">     </w:t>
      </w:r>
      <w:r>
        <w:rPr>
          <w:rFonts w:ascii="Times New Roman" w:hAnsi="Times New Roman"/>
          <w:sz w:val="16"/>
          <w:szCs w:val="16"/>
        </w:rPr>
        <w:t>(adres)</w:t>
      </w:r>
    </w:p>
    <w:p w:rsidR="00C91563" w:rsidRDefault="00D22C84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……………………………….........</w:t>
      </w:r>
    </w:p>
    <w:p w:rsidR="00C91563" w:rsidRDefault="00D22C84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sz w:val="18"/>
          <w:szCs w:val="18"/>
        </w:rPr>
        <w:t xml:space="preserve">          </w:t>
      </w:r>
      <w:r>
        <w:rPr>
          <w:rFonts w:ascii="Times New Roman" w:hAnsi="Times New Roman"/>
          <w:sz w:val="16"/>
          <w:szCs w:val="16"/>
        </w:rPr>
        <w:t>(PESEL lub REGON)</w:t>
      </w:r>
    </w:p>
    <w:p w:rsidR="00C91563" w:rsidRDefault="00D22C84">
      <w:pPr>
        <w:pStyle w:val="Standard"/>
        <w:spacing w:line="360" w:lineRule="auto"/>
        <w:ind w:left="4963" w:firstLine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Starostwo Powiatowe w Piasecznie</w:t>
      </w:r>
    </w:p>
    <w:p w:rsidR="00C91563" w:rsidRDefault="00D22C84">
      <w:pPr>
        <w:pStyle w:val="Standard"/>
        <w:spacing w:line="360" w:lineRule="auto"/>
        <w:ind w:left="4963" w:firstLine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Wydział Komunikacji i Transportu</w:t>
      </w:r>
    </w:p>
    <w:p w:rsidR="00C91563" w:rsidRDefault="00C91563">
      <w:pPr>
        <w:pStyle w:val="Standard"/>
        <w:spacing w:line="360" w:lineRule="auto"/>
        <w:jc w:val="right"/>
        <w:rPr>
          <w:rFonts w:ascii="Times New Roman" w:hAnsi="Times New Roman"/>
          <w:sz w:val="16"/>
          <w:szCs w:val="16"/>
        </w:rPr>
      </w:pPr>
    </w:p>
    <w:p w:rsidR="00C91563" w:rsidRDefault="00C91563">
      <w:pPr>
        <w:pStyle w:val="Standard"/>
        <w:spacing w:line="360" w:lineRule="auto"/>
        <w:jc w:val="right"/>
        <w:rPr>
          <w:rFonts w:ascii="Times New Roman" w:hAnsi="Times New Roman"/>
          <w:sz w:val="16"/>
          <w:szCs w:val="16"/>
        </w:rPr>
      </w:pPr>
    </w:p>
    <w:p w:rsidR="00C91563" w:rsidRDefault="00D22C84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UPOWAŻNIENIE</w:t>
      </w:r>
    </w:p>
    <w:p w:rsidR="00C91563" w:rsidRDefault="00C91563">
      <w:pPr>
        <w:pStyle w:val="Standard"/>
        <w:spacing w:line="360" w:lineRule="auto"/>
        <w:jc w:val="center"/>
        <w:rPr>
          <w:rFonts w:ascii="Times New Roman" w:hAnsi="Times New Roman"/>
        </w:rPr>
      </w:pPr>
    </w:p>
    <w:p w:rsidR="00C91563" w:rsidRDefault="00D22C84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Ja, niżej podpisana / podpisany* upoważniam:</w:t>
      </w:r>
    </w:p>
    <w:p w:rsidR="00C91563" w:rsidRDefault="00D22C84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Panią / Pana*</w:t>
      </w:r>
    </w:p>
    <w:p w:rsidR="00C91563" w:rsidRDefault="00D22C8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…………………………………………………………………………………………………..……,</w:t>
      </w:r>
    </w:p>
    <w:p w:rsidR="00C91563" w:rsidRDefault="00D22C84">
      <w:pPr>
        <w:pStyle w:val="Standard"/>
        <w:spacing w:line="60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(imię i nazwisko osoby upoważnionej – </w:t>
      </w:r>
      <w:r>
        <w:rPr>
          <w:rFonts w:ascii="Times New Roman" w:hAnsi="Times New Roman"/>
          <w:sz w:val="16"/>
          <w:szCs w:val="16"/>
        </w:rPr>
        <w:t>stopień pokrewieństwa, jeśli dotyczy)</w:t>
      </w:r>
    </w:p>
    <w:p w:rsidR="00C91563" w:rsidRDefault="00D22C8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:rsidR="00C91563" w:rsidRDefault="00D22C84">
      <w:pPr>
        <w:pStyle w:val="Standard"/>
        <w:spacing w:line="60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(adres osoby </w:t>
      </w:r>
      <w:proofErr w:type="spellStart"/>
      <w:r>
        <w:rPr>
          <w:rFonts w:ascii="Times New Roman" w:hAnsi="Times New Roman"/>
          <w:sz w:val="16"/>
          <w:szCs w:val="16"/>
        </w:rPr>
        <w:t>osoby</w:t>
      </w:r>
      <w:proofErr w:type="spellEnd"/>
      <w:r>
        <w:rPr>
          <w:rFonts w:ascii="Times New Roman" w:hAnsi="Times New Roman"/>
          <w:sz w:val="16"/>
          <w:szCs w:val="16"/>
        </w:rPr>
        <w:t xml:space="preserve"> upoważnianej)</w:t>
      </w:r>
    </w:p>
    <w:p w:rsidR="00C91563" w:rsidRDefault="00D22C8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:rsidR="00C91563" w:rsidRDefault="00D22C84">
      <w:pPr>
        <w:pStyle w:val="Standard"/>
        <w:spacing w:line="60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(dane identyfikacyjne dokumentu tożsamości osoby upoważnianej, nr PESEL)</w:t>
      </w:r>
    </w:p>
    <w:p w:rsidR="00C91563" w:rsidRDefault="00D22C84">
      <w:pPr>
        <w:pStyle w:val="Standard"/>
        <w:spacing w:line="60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wszelkich czynności </w:t>
      </w:r>
      <w:r>
        <w:rPr>
          <w:rFonts w:ascii="Times New Roman" w:hAnsi="Times New Roman"/>
        </w:rPr>
        <w:t>związanych z:</w:t>
      </w:r>
    </w:p>
    <w:p w:rsidR="00C91563" w:rsidRDefault="00D22C8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:rsidR="00C91563" w:rsidRDefault="00D22C84">
      <w:pPr>
        <w:pStyle w:val="Standard"/>
        <w:spacing w:line="60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(zakres sprawy: uzyskanie uprawnienia, zmianę uprawnienia, odbiór)</w:t>
      </w:r>
    </w:p>
    <w:p w:rsidR="00C91563" w:rsidRDefault="00D22C84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  <w:bCs/>
        </w:rPr>
        <w:t>…………………………………………………………………………………………………………</w:t>
      </w:r>
    </w:p>
    <w:p w:rsidR="00C91563" w:rsidRDefault="00D22C84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sz w:val="16"/>
          <w:szCs w:val="16"/>
        </w:rPr>
        <w:t>(rodzaj uprawnienia:</w:t>
      </w:r>
      <w:r>
        <w:rPr>
          <w:rFonts w:ascii="Times New Roman" w:hAnsi="Times New Roman"/>
          <w:bCs/>
          <w:sz w:val="16"/>
          <w:szCs w:val="16"/>
        </w:rPr>
        <w:t xml:space="preserve"> zezwolenia na wykonywanie zawodu przewoźnika drogowego rzeczy lub osób, </w:t>
      </w:r>
      <w:r>
        <w:rPr>
          <w:rFonts w:ascii="Times New Roman" w:hAnsi="Times New Roman"/>
          <w:bCs/>
          <w:sz w:val="16"/>
          <w:szCs w:val="16"/>
        </w:rPr>
        <w:t>licencji na krajowy transport osób lub rzeczy, licencji na pośrednictwo, zaświadczenia na przewozy drogowe na potrzeby własne, zaświadczenie do GITD, zezwolenia na przejazd pojazdu nienormatywnego).</w:t>
      </w:r>
    </w:p>
    <w:p w:rsidR="00C91563" w:rsidRDefault="00C91563">
      <w:pPr>
        <w:pStyle w:val="Standard"/>
        <w:jc w:val="both"/>
        <w:rPr>
          <w:rFonts w:ascii="Times New Roman" w:hAnsi="Times New Roman"/>
          <w:sz w:val="16"/>
          <w:szCs w:val="16"/>
        </w:rPr>
      </w:pPr>
    </w:p>
    <w:p w:rsidR="00C91563" w:rsidRDefault="00C91563">
      <w:pPr>
        <w:pStyle w:val="Standard"/>
        <w:spacing w:line="360" w:lineRule="auto"/>
        <w:jc w:val="both"/>
        <w:rPr>
          <w:rFonts w:ascii="Times New Roman" w:hAnsi="Times New Roman"/>
        </w:rPr>
      </w:pPr>
    </w:p>
    <w:p w:rsidR="00C91563" w:rsidRDefault="00C91563">
      <w:pPr>
        <w:pStyle w:val="Standard"/>
        <w:spacing w:line="360" w:lineRule="auto"/>
        <w:jc w:val="both"/>
        <w:rPr>
          <w:rFonts w:ascii="Times New Roman" w:hAnsi="Times New Roman"/>
        </w:rPr>
      </w:pPr>
    </w:p>
    <w:p w:rsidR="00C91563" w:rsidRDefault="00C91563">
      <w:pPr>
        <w:pStyle w:val="Standard"/>
        <w:spacing w:line="360" w:lineRule="auto"/>
        <w:jc w:val="both"/>
        <w:rPr>
          <w:rFonts w:ascii="Times New Roman" w:hAnsi="Times New Roman"/>
        </w:rPr>
      </w:pPr>
    </w:p>
    <w:p w:rsidR="00C91563" w:rsidRDefault="00D22C84">
      <w:pPr>
        <w:pStyle w:val="Standard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</w:t>
      </w:r>
    </w:p>
    <w:p w:rsidR="00C91563" w:rsidRDefault="00D22C84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16"/>
          <w:szCs w:val="16"/>
        </w:rPr>
        <w:t>(podpis osoby upoważniające</w:t>
      </w:r>
      <w:r>
        <w:rPr>
          <w:rFonts w:ascii="Times New Roman" w:hAnsi="Times New Roman"/>
          <w:sz w:val="16"/>
          <w:szCs w:val="16"/>
        </w:rPr>
        <w:t>j)</w:t>
      </w:r>
    </w:p>
    <w:p w:rsidR="00C91563" w:rsidRDefault="00C91563">
      <w:pPr>
        <w:pStyle w:val="Standard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C91563" w:rsidRDefault="00C91563">
      <w:pPr>
        <w:pStyle w:val="Standard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C91563" w:rsidRDefault="00C91563">
      <w:pPr>
        <w:pStyle w:val="Standard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C91563" w:rsidRDefault="00C91563">
      <w:pPr>
        <w:pStyle w:val="Standard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C91563" w:rsidRDefault="00C91563">
      <w:pPr>
        <w:pStyle w:val="Standard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C91563" w:rsidRDefault="00D22C84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18"/>
          <w:szCs w:val="18"/>
          <w:u w:val="single"/>
        </w:rPr>
        <w:t>Informacja:</w:t>
      </w:r>
      <w:r>
        <w:rPr>
          <w:rFonts w:ascii="Times New Roman" w:hAnsi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Opłata skarbowa z tytułu upoważnienia wynosi 17 zł. Płatna jest na konto Urzędu Miasta i Gminy Piaseczno</w:t>
      </w:r>
    </w:p>
    <w:p w:rsidR="00C91563" w:rsidRDefault="00D22C84">
      <w:pPr>
        <w:pStyle w:val="Standard"/>
        <w:spacing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nr 05 1240 6973 1111 0010 8670 6226.</w:t>
      </w:r>
    </w:p>
    <w:p w:rsidR="00C91563" w:rsidRDefault="00D22C84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sz w:val="18"/>
          <w:szCs w:val="18"/>
        </w:rPr>
        <w:t xml:space="preserve">Z opłaty skarbowej </w:t>
      </w:r>
      <w:r>
        <w:rPr>
          <w:rFonts w:ascii="Times New Roman" w:hAnsi="Times New Roman"/>
          <w:b/>
          <w:bCs/>
          <w:sz w:val="18"/>
          <w:szCs w:val="18"/>
          <w:u w:val="single"/>
        </w:rPr>
        <w:t>zwolnieni są</w:t>
      </w:r>
      <w:r>
        <w:rPr>
          <w:rFonts w:ascii="Times New Roman" w:hAnsi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małżonkowie, wstępni (rodzice, dziadkowie), zstępni (dzieci, </w:t>
      </w:r>
      <w:r>
        <w:rPr>
          <w:rFonts w:ascii="Times New Roman" w:hAnsi="Times New Roman"/>
          <w:sz w:val="18"/>
          <w:szCs w:val="18"/>
        </w:rPr>
        <w:t>wnuki) lub rodzeństwo.</w:t>
      </w:r>
    </w:p>
    <w:p w:rsidR="00C91563" w:rsidRDefault="00D22C84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18"/>
          <w:szCs w:val="18"/>
        </w:rPr>
        <w:t>*niepotrzebne skreślić</w:t>
      </w:r>
    </w:p>
    <w:sectPr w:rsidR="00C91563">
      <w:headerReference w:type="default" r:id="rId7"/>
      <w:pgSz w:w="11906" w:h="16838"/>
      <w:pgMar w:top="397" w:right="1134" w:bottom="39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C84" w:rsidRDefault="00D22C84">
      <w:pPr>
        <w:rPr>
          <w:rFonts w:hint="eastAsia"/>
        </w:rPr>
      </w:pPr>
      <w:r>
        <w:separator/>
      </w:r>
    </w:p>
  </w:endnote>
  <w:endnote w:type="continuationSeparator" w:id="0">
    <w:p w:rsidR="00D22C84" w:rsidRDefault="00D22C8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C84" w:rsidRDefault="00D22C8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22C84" w:rsidRDefault="00D22C8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0B3" w:rsidRDefault="00D22C84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91563"/>
    <w:rsid w:val="00B358E8"/>
    <w:rsid w:val="00C91563"/>
    <w:rsid w:val="00D2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Janowska</dc:creator>
  <cp:lastModifiedBy>Marcin Ciechomski</cp:lastModifiedBy>
  <cp:revision>2</cp:revision>
  <cp:lastPrinted>2020-12-08T13:00:00Z</cp:lastPrinted>
  <dcterms:created xsi:type="dcterms:W3CDTF">2022-12-01T10:32:00Z</dcterms:created>
  <dcterms:modified xsi:type="dcterms:W3CDTF">2022-12-01T10:32:00Z</dcterms:modified>
</cp:coreProperties>
</file>